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04DA" w14:textId="77777777" w:rsidR="00763629" w:rsidRDefault="00763629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B01C1E" w14:textId="252930BC" w:rsidR="000733CC" w:rsidRPr="009758DD" w:rsidRDefault="000733CC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758DD">
        <w:rPr>
          <w:rFonts w:ascii="Times New Roman" w:hAnsi="Times New Roman" w:cs="Times New Roman"/>
          <w:b/>
          <w:bCs/>
          <w:sz w:val="24"/>
          <w:szCs w:val="24"/>
        </w:rPr>
        <w:t>Text:</w:t>
      </w:r>
      <w:r w:rsidR="003D65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658B" w:rsidRPr="003D658B">
        <w:rPr>
          <w:rFonts w:ascii="Times New Roman" w:hAnsi="Times New Roman" w:cs="Times New Roman"/>
          <w:b/>
          <w:bCs/>
          <w:sz w:val="24"/>
          <w:szCs w:val="24"/>
        </w:rPr>
        <w:t>Matthew 6:33 (KJV) &amp; Romans 10:1-4 (NKJV)</w:t>
      </w:r>
    </w:p>
    <w:p w14:paraId="4D336711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5E8191" w14:textId="66E19530" w:rsidR="000733CC" w:rsidRPr="009758DD" w:rsidRDefault="00763629" w:rsidP="000733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Matthew 6:33</w:t>
      </w:r>
      <w:r w:rsidR="00272B57">
        <w:rPr>
          <w:rFonts w:ascii="Times New Roman" w:hAnsi="Times New Roman" w:cs="Times New Roman"/>
          <w:b/>
          <w:bCs/>
          <w:sz w:val="24"/>
          <w:szCs w:val="24"/>
        </w:rPr>
        <w:t xml:space="preserve"> (KJV)</w:t>
      </w:r>
    </w:p>
    <w:p w14:paraId="419D6AFF" w14:textId="4447ACE7" w:rsidR="000733CC" w:rsidRDefault="00D91B1C" w:rsidP="00073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1B1C">
        <w:rPr>
          <w:rFonts w:ascii="Times New Roman" w:hAnsi="Times New Roman" w:cs="Times New Roman"/>
          <w:sz w:val="24"/>
          <w:szCs w:val="24"/>
        </w:rPr>
        <w:t>But seek ye first the kingdom of God, and his righteousness; and all these things shall be added unto you.</w:t>
      </w:r>
    </w:p>
    <w:p w14:paraId="17E2C67E" w14:textId="77777777" w:rsidR="00763629" w:rsidRDefault="00763629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EBB449" w14:textId="531D5EBE" w:rsidR="00763629" w:rsidRDefault="00763629" w:rsidP="000733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Romans 10:1-4</w:t>
      </w:r>
      <w:r w:rsidR="00D91B1C">
        <w:rPr>
          <w:rFonts w:ascii="Times New Roman" w:hAnsi="Times New Roman" w:cs="Times New Roman"/>
          <w:b/>
          <w:bCs/>
          <w:sz w:val="24"/>
          <w:szCs w:val="24"/>
        </w:rPr>
        <w:t xml:space="preserve"> (NKJV)</w:t>
      </w:r>
    </w:p>
    <w:p w14:paraId="0F912028" w14:textId="77777777" w:rsidR="00C85A5E" w:rsidRPr="00C85A5E" w:rsidRDefault="00C85A5E" w:rsidP="00C85A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A5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C85A5E">
        <w:rPr>
          <w:rFonts w:ascii="Times New Roman" w:hAnsi="Times New Roman" w:cs="Times New Roman"/>
          <w:sz w:val="24"/>
          <w:szCs w:val="24"/>
        </w:rPr>
        <w:t xml:space="preserve"> Brethren, my heart's desire and </w:t>
      </w:r>
      <w:proofErr w:type="spellStart"/>
      <w:r w:rsidRPr="00C85A5E">
        <w:rPr>
          <w:rFonts w:ascii="Times New Roman" w:hAnsi="Times New Roman" w:cs="Times New Roman"/>
          <w:sz w:val="24"/>
          <w:szCs w:val="24"/>
        </w:rPr>
        <w:t>prayer</w:t>
      </w:r>
      <w:proofErr w:type="spellEnd"/>
      <w:r w:rsidRPr="00C85A5E">
        <w:rPr>
          <w:rFonts w:ascii="Times New Roman" w:hAnsi="Times New Roman" w:cs="Times New Roman"/>
          <w:sz w:val="24"/>
          <w:szCs w:val="24"/>
        </w:rPr>
        <w:t xml:space="preserve"> to God for Israel is that they may be saved. </w:t>
      </w:r>
      <w:r w:rsidRPr="00C85A5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C85A5E">
        <w:rPr>
          <w:rFonts w:ascii="Times New Roman" w:hAnsi="Times New Roman" w:cs="Times New Roman"/>
          <w:sz w:val="24"/>
          <w:szCs w:val="24"/>
        </w:rPr>
        <w:t xml:space="preserve"> For I bear them witness that they have a zeal for God, but not according to knowledge. </w:t>
      </w:r>
      <w:r w:rsidRPr="00C85A5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C85A5E">
        <w:rPr>
          <w:rFonts w:ascii="Times New Roman" w:hAnsi="Times New Roman" w:cs="Times New Roman"/>
          <w:sz w:val="24"/>
          <w:szCs w:val="24"/>
        </w:rPr>
        <w:t xml:space="preserve"> For they being ignorant of God's righteousness, and seeking to establish their own righteousness, have not submitted to the righteousness of God. </w:t>
      </w:r>
      <w:r w:rsidRPr="00C85A5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C85A5E">
        <w:rPr>
          <w:rFonts w:ascii="Times New Roman" w:hAnsi="Times New Roman" w:cs="Times New Roman"/>
          <w:sz w:val="24"/>
          <w:szCs w:val="24"/>
        </w:rPr>
        <w:t> For Christ is the end of the law for righteousness to everyone who believes. </w:t>
      </w:r>
      <w:r w:rsidRPr="00C85A5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 w:rsidRPr="00C85A5E">
        <w:rPr>
          <w:rFonts w:ascii="Times New Roman" w:hAnsi="Times New Roman" w:cs="Times New Roman"/>
          <w:sz w:val="24"/>
          <w:szCs w:val="24"/>
        </w:rPr>
        <w:t> For Moses writes about the righteousness which is of the law, </w:t>
      </w:r>
      <w:r w:rsidRPr="00C85A5E">
        <w:rPr>
          <w:rFonts w:ascii="Times New Roman" w:hAnsi="Times New Roman" w:cs="Times New Roman"/>
          <w:i/>
          <w:iCs/>
          <w:sz w:val="24"/>
          <w:szCs w:val="24"/>
        </w:rPr>
        <w:t>"The man who does those things shall live by them."</w:t>
      </w:r>
    </w:p>
    <w:p w14:paraId="34C6FE1A" w14:textId="77777777" w:rsidR="00763629" w:rsidRDefault="00763629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1E91E0" w14:textId="26A49097" w:rsidR="000733CC" w:rsidRPr="009758DD" w:rsidRDefault="00CF27F0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27F0">
        <w:rPr>
          <w:rFonts w:ascii="Times New Roman" w:hAnsi="Times New Roman" w:cs="Times New Roman"/>
          <w:b/>
          <w:bCs/>
          <w:sz w:val="24"/>
          <w:szCs w:val="24"/>
        </w:rPr>
        <w:t xml:space="preserve">Three Reasons to Seek God’s </w:t>
      </w:r>
      <w:r w:rsidR="002A315A" w:rsidRPr="002A315A">
        <w:rPr>
          <w:rFonts w:ascii="Times New Roman" w:hAnsi="Times New Roman" w:cs="Times New Roman"/>
          <w:b/>
          <w:bCs/>
          <w:sz w:val="24"/>
          <w:szCs w:val="24"/>
        </w:rPr>
        <w:t>Righteousness and Not Your Own</w:t>
      </w:r>
      <w:r w:rsidR="000733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372979" w14:textId="77777777" w:rsidR="00915C0A" w:rsidRPr="00915C0A" w:rsidRDefault="00915C0A" w:rsidP="00915C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5C0A">
        <w:rPr>
          <w:rFonts w:ascii="Times New Roman" w:hAnsi="Times New Roman" w:cs="Times New Roman"/>
          <w:sz w:val="24"/>
          <w:szCs w:val="24"/>
        </w:rPr>
        <w:t xml:space="preserve">Zeal Without Knowledge Becomes Destruction Not Devotion </w:t>
      </w:r>
    </w:p>
    <w:p w14:paraId="683ED03C" w14:textId="77777777" w:rsidR="00915C0A" w:rsidRPr="00915C0A" w:rsidRDefault="00915C0A" w:rsidP="00915C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5C0A">
        <w:rPr>
          <w:rFonts w:ascii="Times New Roman" w:hAnsi="Times New Roman" w:cs="Times New Roman"/>
          <w:sz w:val="24"/>
          <w:szCs w:val="24"/>
        </w:rPr>
        <w:t>Self-Made Righteousness is Always Self-Deceived Righteousness</w:t>
      </w:r>
    </w:p>
    <w:p w14:paraId="7F51F098" w14:textId="4CC7805D" w:rsidR="00915C0A" w:rsidRPr="009758DD" w:rsidRDefault="00915C0A" w:rsidP="00915C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15C0A">
        <w:rPr>
          <w:rFonts w:ascii="Times New Roman" w:hAnsi="Times New Roman" w:cs="Times New Roman"/>
          <w:sz w:val="24"/>
          <w:szCs w:val="24"/>
        </w:rPr>
        <w:t>What You Seek First Determines What You Become</w:t>
      </w:r>
    </w:p>
    <w:p w14:paraId="4C723F59" w14:textId="77777777" w:rsidR="000733CC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C8D5AA" w14:textId="77777777" w:rsidR="00F019BE" w:rsidRPr="009758DD" w:rsidRDefault="00F019BE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8E74ED" w14:textId="611219C1" w:rsidR="000733CC" w:rsidRPr="009758DD" w:rsidRDefault="009165BA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Reason</w:t>
      </w:r>
      <w:r w:rsidR="000733CC" w:rsidRPr="009758DD">
        <w:rPr>
          <w:rFonts w:ascii="Times New Roman" w:hAnsi="Times New Roman" w:cs="Times New Roman"/>
          <w:b/>
          <w:bCs/>
          <w:sz w:val="24"/>
          <w:szCs w:val="24"/>
        </w:rPr>
        <w:t xml:space="preserve"> #1:</w:t>
      </w:r>
      <w:r w:rsidR="002B0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0A5A" w:rsidRPr="002B0A5A">
        <w:rPr>
          <w:rFonts w:ascii="Times New Roman" w:hAnsi="Times New Roman" w:cs="Times New Roman"/>
          <w:b/>
          <w:bCs/>
          <w:sz w:val="24"/>
          <w:szCs w:val="24"/>
        </w:rPr>
        <w:t>Zeal Without Knowledge Becomes Destruction, Not Devotion</w:t>
      </w:r>
    </w:p>
    <w:p w14:paraId="28E3E672" w14:textId="77777777" w:rsidR="000733CC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D0148E" w14:textId="77777777" w:rsidR="00F545D5" w:rsidRPr="002C6C00" w:rsidRDefault="00F545D5" w:rsidP="00F545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C6C00">
        <w:rPr>
          <w:rFonts w:ascii="Times New Roman" w:hAnsi="Times New Roman" w:cs="Times New Roman"/>
          <w:b/>
          <w:bCs/>
          <w:sz w:val="24"/>
          <w:szCs w:val="24"/>
        </w:rPr>
        <w:t>II Corinthians 9:2 (NASB)</w:t>
      </w:r>
    </w:p>
    <w:p w14:paraId="30B15265" w14:textId="77777777" w:rsidR="00F545D5" w:rsidRPr="002C6C00" w:rsidRDefault="00F545D5" w:rsidP="00F545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C00">
        <w:rPr>
          <w:rFonts w:ascii="Times New Roman" w:hAnsi="Times New Roman" w:cs="Times New Roman"/>
          <w:sz w:val="24"/>
          <w:szCs w:val="24"/>
        </w:rPr>
        <w:t>for I know your readiness, of which I boast about you to the Macedonians, namely, that Achaia has been prepared since last year, and your zeal has stirred up most of them.</w:t>
      </w:r>
    </w:p>
    <w:p w14:paraId="122DB8C2" w14:textId="77777777" w:rsidR="002C6C00" w:rsidRPr="002C6C00" w:rsidRDefault="002C6C00" w:rsidP="00F545D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2B91F" w14:textId="77777777" w:rsidR="00F545D5" w:rsidRPr="002C6C00" w:rsidRDefault="00F545D5" w:rsidP="00F545D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C6C00">
        <w:rPr>
          <w:rFonts w:ascii="Times New Roman" w:hAnsi="Times New Roman" w:cs="Times New Roman"/>
          <w:b/>
          <w:bCs/>
          <w:sz w:val="24"/>
          <w:szCs w:val="24"/>
        </w:rPr>
        <w:t>Philippians 3:6 (NASB)</w:t>
      </w:r>
    </w:p>
    <w:p w14:paraId="6C74983A" w14:textId="77777777" w:rsidR="00F545D5" w:rsidRPr="002C6C00" w:rsidRDefault="00F545D5" w:rsidP="00F545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C00">
        <w:rPr>
          <w:rFonts w:ascii="Times New Roman" w:hAnsi="Times New Roman" w:cs="Times New Roman"/>
          <w:sz w:val="24"/>
          <w:szCs w:val="24"/>
        </w:rPr>
        <w:t xml:space="preserve">concerning zeal, persecuting the church; concerning the </w:t>
      </w:r>
      <w:proofErr w:type="gramStart"/>
      <w:r w:rsidRPr="002C6C00">
        <w:rPr>
          <w:rFonts w:ascii="Times New Roman" w:hAnsi="Times New Roman" w:cs="Times New Roman"/>
          <w:sz w:val="24"/>
          <w:szCs w:val="24"/>
        </w:rPr>
        <w:t>righteousness</w:t>
      </w:r>
      <w:proofErr w:type="gramEnd"/>
      <w:r w:rsidRPr="002C6C00">
        <w:rPr>
          <w:rFonts w:ascii="Times New Roman" w:hAnsi="Times New Roman" w:cs="Times New Roman"/>
          <w:sz w:val="24"/>
          <w:szCs w:val="24"/>
        </w:rPr>
        <w:t xml:space="preserve"> which is in the law, blameless.</w:t>
      </w:r>
    </w:p>
    <w:p w14:paraId="6B072944" w14:textId="77777777" w:rsidR="001A3D13" w:rsidRDefault="001A3D13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51E18D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6A7A7" w14:textId="1F9D124C" w:rsidR="000733CC" w:rsidRPr="009758DD" w:rsidRDefault="002C6C00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Reason</w:t>
      </w:r>
      <w:r w:rsidR="000733CC" w:rsidRPr="009758DD">
        <w:rPr>
          <w:rFonts w:ascii="Times New Roman" w:hAnsi="Times New Roman" w:cs="Times New Roman"/>
          <w:b/>
          <w:bCs/>
          <w:sz w:val="24"/>
          <w:szCs w:val="24"/>
        </w:rPr>
        <w:t xml:space="preserve"> #2</w:t>
      </w:r>
      <w:r w:rsidR="000733C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A38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381E" w:rsidRPr="00FA381E">
        <w:rPr>
          <w:rFonts w:ascii="Times New Roman" w:hAnsi="Times New Roman" w:cs="Times New Roman"/>
          <w:b/>
          <w:bCs/>
          <w:sz w:val="24"/>
          <w:szCs w:val="24"/>
        </w:rPr>
        <w:t>Self-Made Righteousness is Always Self-Deceived Righteousness</w:t>
      </w:r>
    </w:p>
    <w:p w14:paraId="4F42B782" w14:textId="77777777" w:rsidR="000733CC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F3A304" w14:textId="77777777" w:rsidR="00EA760C" w:rsidRPr="00EA760C" w:rsidRDefault="00EA760C" w:rsidP="00EA76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A760C">
        <w:rPr>
          <w:rFonts w:ascii="Times New Roman" w:hAnsi="Times New Roman" w:cs="Times New Roman"/>
          <w:b/>
          <w:bCs/>
          <w:sz w:val="24"/>
          <w:szCs w:val="24"/>
        </w:rPr>
        <w:t>Romans 3:10 (NASB)</w:t>
      </w:r>
    </w:p>
    <w:p w14:paraId="46C1A113" w14:textId="77777777" w:rsidR="00EA760C" w:rsidRPr="00EA760C" w:rsidRDefault="00EA760C" w:rsidP="00EA76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60C">
        <w:rPr>
          <w:rFonts w:ascii="Times New Roman" w:hAnsi="Times New Roman" w:cs="Times New Roman"/>
          <w:sz w:val="24"/>
          <w:szCs w:val="24"/>
        </w:rPr>
        <w:t>as it is written, "THERE IS NONE RIGHTEOUS, NOT EVEN ONE;</w:t>
      </w:r>
    </w:p>
    <w:p w14:paraId="1536A084" w14:textId="77777777" w:rsidR="00EA760C" w:rsidRPr="00EA760C" w:rsidRDefault="00EA760C" w:rsidP="00EA760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4D40D4" w14:textId="77777777" w:rsidR="00EA760C" w:rsidRPr="00EA760C" w:rsidRDefault="00EA760C" w:rsidP="00EA76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A760C">
        <w:rPr>
          <w:rFonts w:ascii="Times New Roman" w:hAnsi="Times New Roman" w:cs="Times New Roman"/>
          <w:b/>
          <w:bCs/>
          <w:sz w:val="24"/>
          <w:szCs w:val="24"/>
        </w:rPr>
        <w:t>Ephesians 2:19-20 (NASB)</w:t>
      </w:r>
    </w:p>
    <w:p w14:paraId="03EED50F" w14:textId="2766E02A" w:rsidR="000733CC" w:rsidRPr="009758DD" w:rsidRDefault="00EA760C" w:rsidP="00073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760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19</w:t>
      </w:r>
      <w:r w:rsidRPr="00EA760C">
        <w:rPr>
          <w:rFonts w:ascii="Times New Roman" w:hAnsi="Times New Roman" w:cs="Times New Roman"/>
          <w:sz w:val="24"/>
          <w:szCs w:val="24"/>
        </w:rPr>
        <w:t xml:space="preserve"> So then you are no longer strangers and aliens, but you are fellow citizens with the saints, and are of God's household, </w:t>
      </w:r>
      <w:r w:rsidRPr="00EA760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20</w:t>
      </w:r>
      <w:r w:rsidRPr="00EA760C">
        <w:rPr>
          <w:rFonts w:ascii="Times New Roman" w:hAnsi="Times New Roman" w:cs="Times New Roman"/>
          <w:sz w:val="24"/>
          <w:szCs w:val="24"/>
        </w:rPr>
        <w:t> having been built on the foundation of the apostles and prophets, Christ Jesus Himself being the corner </w:t>
      </w:r>
      <w:r w:rsidRPr="00EA760C">
        <w:rPr>
          <w:rFonts w:ascii="Times New Roman" w:hAnsi="Times New Roman" w:cs="Times New Roman"/>
          <w:i/>
          <w:iCs/>
          <w:sz w:val="24"/>
          <w:szCs w:val="24"/>
        </w:rPr>
        <w:t>stone,</w:t>
      </w:r>
    </w:p>
    <w:p w14:paraId="7C704D2E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0E30CB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72D50F" w14:textId="6F327CEC" w:rsidR="000733CC" w:rsidRPr="009758DD" w:rsidRDefault="00EA760C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Reason</w:t>
      </w:r>
      <w:r w:rsidR="000733CC" w:rsidRPr="009758DD">
        <w:rPr>
          <w:rFonts w:ascii="Times New Roman" w:hAnsi="Times New Roman" w:cs="Times New Roman"/>
          <w:b/>
          <w:bCs/>
          <w:sz w:val="24"/>
          <w:szCs w:val="24"/>
        </w:rPr>
        <w:t xml:space="preserve"> #3</w:t>
      </w:r>
      <w:r w:rsidR="000733C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25D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5D6B" w:rsidRPr="00E25D6B">
        <w:rPr>
          <w:rFonts w:ascii="Times New Roman" w:hAnsi="Times New Roman" w:cs="Times New Roman"/>
          <w:b/>
          <w:bCs/>
          <w:sz w:val="24"/>
          <w:szCs w:val="24"/>
        </w:rPr>
        <w:t>What You Seek First Determines What You Become</w:t>
      </w:r>
    </w:p>
    <w:p w14:paraId="3963F695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32301B" w14:textId="77777777" w:rsidR="00ED02E7" w:rsidRPr="00ED02E7" w:rsidRDefault="00ED02E7" w:rsidP="00ED02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D02E7">
        <w:rPr>
          <w:rFonts w:ascii="Times New Roman" w:hAnsi="Times New Roman" w:cs="Times New Roman"/>
          <w:b/>
          <w:bCs/>
          <w:sz w:val="24"/>
          <w:szCs w:val="24"/>
        </w:rPr>
        <w:t>Matthew 6:31-33 (KJV)</w:t>
      </w:r>
    </w:p>
    <w:p w14:paraId="236C7306" w14:textId="77777777" w:rsidR="00ED02E7" w:rsidRPr="00ED02E7" w:rsidRDefault="00ED02E7" w:rsidP="00ED02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E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31</w:t>
      </w:r>
      <w:r w:rsidRPr="00ED02E7">
        <w:rPr>
          <w:rFonts w:ascii="Times New Roman" w:hAnsi="Times New Roman" w:cs="Times New Roman"/>
          <w:sz w:val="24"/>
          <w:szCs w:val="24"/>
        </w:rPr>
        <w:t xml:space="preserve"> Therefore take no thought, saying, </w:t>
      </w:r>
      <w:proofErr w:type="gramStart"/>
      <w:r w:rsidRPr="00ED02E7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ED02E7">
        <w:rPr>
          <w:rFonts w:ascii="Times New Roman" w:hAnsi="Times New Roman" w:cs="Times New Roman"/>
          <w:sz w:val="24"/>
          <w:szCs w:val="24"/>
        </w:rPr>
        <w:t xml:space="preserve"> shall we eat? or, </w:t>
      </w:r>
      <w:proofErr w:type="gramStart"/>
      <w:r w:rsidRPr="00ED02E7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Pr="00ED02E7">
        <w:rPr>
          <w:rFonts w:ascii="Times New Roman" w:hAnsi="Times New Roman" w:cs="Times New Roman"/>
          <w:sz w:val="24"/>
          <w:szCs w:val="24"/>
        </w:rPr>
        <w:t xml:space="preserve"> shall we drink? or, Wherewithal shall we be clothed?</w:t>
      </w:r>
    </w:p>
    <w:p w14:paraId="12856049" w14:textId="77777777" w:rsidR="00ED02E7" w:rsidRPr="00ED02E7" w:rsidRDefault="00ED02E7" w:rsidP="00ED02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E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32</w:t>
      </w:r>
      <w:r w:rsidRPr="00ED02E7">
        <w:rPr>
          <w:rFonts w:ascii="Times New Roman" w:hAnsi="Times New Roman" w:cs="Times New Roman"/>
          <w:sz w:val="24"/>
          <w:szCs w:val="24"/>
        </w:rPr>
        <w:t> (For after all these things do the Gentiles seek:) for your heavenly Father knoweth that ye have need of all these things.</w:t>
      </w:r>
    </w:p>
    <w:p w14:paraId="21CB7F5A" w14:textId="77777777" w:rsidR="00ED02E7" w:rsidRPr="00ED02E7" w:rsidRDefault="00ED02E7" w:rsidP="00ED02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02E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33</w:t>
      </w:r>
      <w:r w:rsidRPr="00ED02E7">
        <w:rPr>
          <w:rFonts w:ascii="Times New Roman" w:hAnsi="Times New Roman" w:cs="Times New Roman"/>
          <w:sz w:val="24"/>
          <w:szCs w:val="24"/>
        </w:rPr>
        <w:t> But seek ye first the kingdom of God, and his righteousness; and all these things shall be added unto you.</w:t>
      </w:r>
    </w:p>
    <w:p w14:paraId="1CF027AD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4EC0E8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4B6158" w14:textId="664251AE" w:rsidR="000733CC" w:rsidRPr="009758DD" w:rsidRDefault="000733CC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758DD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="00AB101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E23760" w14:textId="77777777" w:rsidR="000733CC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47C088" w14:textId="77777777" w:rsidR="00AB1018" w:rsidRPr="00AB1018" w:rsidRDefault="00AB1018" w:rsidP="00AB10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B1018">
        <w:rPr>
          <w:rFonts w:ascii="Times New Roman" w:hAnsi="Times New Roman" w:cs="Times New Roman"/>
          <w:b/>
          <w:bCs/>
          <w:sz w:val="24"/>
          <w:szCs w:val="24"/>
        </w:rPr>
        <w:t>Isaiah 26:9 (NKJV)</w:t>
      </w:r>
    </w:p>
    <w:p w14:paraId="21B22F53" w14:textId="77777777" w:rsidR="00AB1018" w:rsidRPr="00AB1018" w:rsidRDefault="00AB1018" w:rsidP="00AB10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018">
        <w:rPr>
          <w:rFonts w:ascii="Times New Roman" w:hAnsi="Times New Roman" w:cs="Times New Roman"/>
          <w:sz w:val="24"/>
          <w:szCs w:val="24"/>
        </w:rPr>
        <w:t xml:space="preserve">With my soul I have desired You in the night, </w:t>
      </w:r>
      <w:proofErr w:type="gramStart"/>
      <w:r w:rsidRPr="00AB1018">
        <w:rPr>
          <w:rFonts w:ascii="Times New Roman" w:hAnsi="Times New Roman" w:cs="Times New Roman"/>
          <w:sz w:val="24"/>
          <w:szCs w:val="24"/>
        </w:rPr>
        <w:t>Yes</w:t>
      </w:r>
      <w:proofErr w:type="gramEnd"/>
      <w:r w:rsidRPr="00AB1018">
        <w:rPr>
          <w:rFonts w:ascii="Times New Roman" w:hAnsi="Times New Roman" w:cs="Times New Roman"/>
          <w:sz w:val="24"/>
          <w:szCs w:val="24"/>
        </w:rPr>
        <w:t>, by my spirit within me I will seek You early; For when Your judgments are in the earth, The inhabitants of the world will learn righteousness.</w:t>
      </w:r>
    </w:p>
    <w:p w14:paraId="64CF42EF" w14:textId="77777777" w:rsidR="00AB1018" w:rsidRDefault="00AB1018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1ECBE0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018AE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RESPONSE TO THE INVITATION OF FAITH:</w:t>
      </w:r>
    </w:p>
    <w:p w14:paraId="7F3FAFE9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HEAR the GOSPEL ~ Romans 10:17  </w:t>
      </w:r>
    </w:p>
    <w:p w14:paraId="494C82A4" w14:textId="77777777" w:rsidR="000733CC" w:rsidRPr="009758DD" w:rsidRDefault="000733CC" w:rsidP="000733CC">
      <w:pPr>
        <w:spacing w:after="0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So then faith cometh by hearing and hearing by the word of God.</w:t>
      </w:r>
    </w:p>
    <w:p w14:paraId="173CB74E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2.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BELIEVE ~ Hebrews 11:6</w:t>
      </w:r>
    </w:p>
    <w:p w14:paraId="0F50EA21" w14:textId="77777777" w:rsidR="000733CC" w:rsidRPr="009758DD" w:rsidRDefault="000733CC" w:rsidP="000733C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But without faith it is impossible to please Him, for he that cometh to God must believe that He is and He is a rewarder of them that diligently seek Him.</w:t>
      </w:r>
    </w:p>
    <w:p w14:paraId="2E32AFB5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REPENT ~ Luke 13:3</w:t>
      </w:r>
    </w:p>
    <w:p w14:paraId="698B83AD" w14:textId="77777777" w:rsidR="000733CC" w:rsidRPr="009758DD" w:rsidRDefault="000733CC" w:rsidP="000733CC">
      <w:pPr>
        <w:spacing w:after="0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I tell you nay; but except ye repent ye shall all likewise perish.</w:t>
      </w:r>
    </w:p>
    <w:p w14:paraId="28476448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4.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CONFESS ~ Matthew 10:32-33 </w:t>
      </w:r>
    </w:p>
    <w:p w14:paraId="55DEEF3A" w14:textId="77777777" w:rsidR="000733CC" w:rsidRPr="009758DD" w:rsidRDefault="000733CC" w:rsidP="000733C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Whosoever therefore shall confess me before men, him will I confess also before my Father which is in heaven. But whosoever shall deny me before men, him will I also deny before my Father which is in heaven.</w:t>
      </w:r>
    </w:p>
    <w:p w14:paraId="648C7270" w14:textId="77777777" w:rsidR="000733CC" w:rsidRPr="009758DD" w:rsidRDefault="000733CC" w:rsidP="000733CC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Pr="009758DD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BE BAPTIZED ~ Acts 22:16</w:t>
      </w:r>
    </w:p>
    <w:p w14:paraId="7B0F21E1" w14:textId="77777777" w:rsidR="000733CC" w:rsidRDefault="000733CC" w:rsidP="000733C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758DD">
        <w:rPr>
          <w:rFonts w:ascii="Times New Roman" w:eastAsia="Calibri" w:hAnsi="Times New Roman" w:cs="Times New Roman"/>
          <w:sz w:val="24"/>
          <w:szCs w:val="24"/>
        </w:rPr>
        <w:t>And now why tarriest thou? arise, and be baptized, and wash away thy sins, calling on the name of the Lord.</w:t>
      </w:r>
    </w:p>
    <w:p w14:paraId="0E93A3DC" w14:textId="77777777" w:rsidR="000733CC" w:rsidRPr="009758DD" w:rsidRDefault="000733CC" w:rsidP="000733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BE FAITHFUL UNTO DEATH ~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Revelation 2:10</w:t>
      </w:r>
    </w:p>
    <w:p w14:paraId="5101F0C8" w14:textId="77777777" w:rsidR="000733CC" w:rsidRPr="009758DD" w:rsidRDefault="000733CC" w:rsidP="000733C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B7F15">
        <w:rPr>
          <w:rFonts w:ascii="Times New Roman" w:hAnsi="Times New Roman" w:cs="Times New Roman"/>
          <w:sz w:val="24"/>
          <w:szCs w:val="24"/>
        </w:rPr>
        <w:t xml:space="preserve">Fear none of those things which thou shalt </w:t>
      </w:r>
      <w:proofErr w:type="gramStart"/>
      <w:r w:rsidRPr="00AB7F15">
        <w:rPr>
          <w:rFonts w:ascii="Times New Roman" w:hAnsi="Times New Roman" w:cs="Times New Roman"/>
          <w:sz w:val="24"/>
          <w:szCs w:val="24"/>
        </w:rPr>
        <w:t>suffer:</w:t>
      </w:r>
      <w:proofErr w:type="gramEnd"/>
      <w:r w:rsidRPr="00AB7F15">
        <w:rPr>
          <w:rFonts w:ascii="Times New Roman" w:hAnsi="Times New Roman" w:cs="Times New Roman"/>
          <w:sz w:val="24"/>
          <w:szCs w:val="24"/>
        </w:rPr>
        <w:t xml:space="preserve"> behold, the devil shall cast some of you into prison, that ye may be tried; and ye shall have tribulation ten days: be thou faithful unto death, and I will give thee a crown of life.</w:t>
      </w:r>
    </w:p>
    <w:p w14:paraId="527F1BE5" w14:textId="77777777" w:rsidR="008C18D7" w:rsidRPr="000733CC" w:rsidRDefault="008C18D7" w:rsidP="000733CC"/>
    <w:sectPr w:rsidR="008C18D7" w:rsidRPr="000733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F3C4" w14:textId="77777777" w:rsidR="0068152F" w:rsidRDefault="0068152F" w:rsidP="008C18D7">
      <w:pPr>
        <w:spacing w:after="0" w:line="240" w:lineRule="auto"/>
      </w:pPr>
      <w:r>
        <w:separator/>
      </w:r>
    </w:p>
  </w:endnote>
  <w:endnote w:type="continuationSeparator" w:id="0">
    <w:p w14:paraId="3835A7C7" w14:textId="77777777" w:rsidR="0068152F" w:rsidRDefault="0068152F" w:rsidP="008C1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226638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CD00D68" w14:textId="081CAA6B" w:rsidR="008C18D7" w:rsidRDefault="008C18D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 w:rsidR="005177D6">
              <w:rPr>
                <w:rFonts w:ascii="Brush Script MT" w:hAnsi="Brush Script MT"/>
                <w:b/>
                <w:bCs/>
                <w:sz w:val="36"/>
                <w:szCs w:val="36"/>
              </w:rPr>
              <w:t>Stuart Fain</w:t>
            </w:r>
            <w:r w:rsidR="00722B06" w:rsidRPr="000733CC">
              <w:rPr>
                <w:rFonts w:ascii="Brush Script MT" w:hAnsi="Brush Script MT"/>
                <w:b/>
                <w:bCs/>
                <w:sz w:val="36"/>
                <w:szCs w:val="36"/>
              </w:rPr>
              <w:t xml:space="preserve"> ~ </w:t>
            </w:r>
            <w:r w:rsidR="00781353">
              <w:rPr>
                <w:rFonts w:ascii="Brush Script MT" w:hAnsi="Brush Script MT"/>
                <w:b/>
                <w:bCs/>
                <w:sz w:val="36"/>
                <w:szCs w:val="36"/>
              </w:rPr>
              <w:t>August 2, 2026</w:t>
            </w:r>
          </w:p>
        </w:sdtContent>
      </w:sdt>
    </w:sdtContent>
  </w:sdt>
  <w:p w14:paraId="049F489E" w14:textId="77777777" w:rsidR="008C18D7" w:rsidRDefault="008C1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4319" w14:textId="77777777" w:rsidR="0068152F" w:rsidRDefault="0068152F" w:rsidP="008C18D7">
      <w:pPr>
        <w:spacing w:after="0" w:line="240" w:lineRule="auto"/>
      </w:pPr>
      <w:r>
        <w:separator/>
      </w:r>
    </w:p>
  </w:footnote>
  <w:footnote w:type="continuationSeparator" w:id="0">
    <w:p w14:paraId="625DE88A" w14:textId="77777777" w:rsidR="0068152F" w:rsidRDefault="0068152F" w:rsidP="008C1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BB15" w14:textId="7129D850" w:rsidR="008C18D7" w:rsidRPr="00763629" w:rsidRDefault="00763629" w:rsidP="00763629">
    <w:pPr>
      <w:pStyle w:val="Header"/>
      <w:jc w:val="center"/>
      <w:rPr>
        <w:rFonts w:ascii="Times New Roman" w:hAnsi="Times New Roman" w:cs="Times New Roman"/>
        <w:b/>
        <w:bCs/>
        <w:sz w:val="40"/>
        <w:szCs w:val="40"/>
      </w:rPr>
    </w:pPr>
    <w:r w:rsidRPr="00763629">
      <w:rPr>
        <w:rFonts w:ascii="Times New Roman" w:hAnsi="Times New Roman" w:cs="Times New Roman"/>
        <w:b/>
        <w:bCs/>
        <w:sz w:val="40"/>
        <w:szCs w:val="40"/>
      </w:rPr>
      <w:t>What Does It Mean to Seek God’s Righteousness First and Not Your Own?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F0741"/>
    <w:multiLevelType w:val="hybridMultilevel"/>
    <w:tmpl w:val="F07EA694"/>
    <w:lvl w:ilvl="0" w:tplc="3EE65D96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D4190"/>
    <w:multiLevelType w:val="hybridMultilevel"/>
    <w:tmpl w:val="FA78870E"/>
    <w:lvl w:ilvl="0" w:tplc="52D8BD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550B58"/>
    <w:multiLevelType w:val="hybridMultilevel"/>
    <w:tmpl w:val="F89AF526"/>
    <w:lvl w:ilvl="0" w:tplc="52D8BD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140457">
    <w:abstractNumId w:val="2"/>
  </w:num>
  <w:num w:numId="2" w16cid:durableId="1803886254">
    <w:abstractNumId w:val="0"/>
  </w:num>
  <w:num w:numId="3" w16cid:durableId="523861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29"/>
    <w:rsid w:val="000432AD"/>
    <w:rsid w:val="00045F22"/>
    <w:rsid w:val="000733CC"/>
    <w:rsid w:val="001604DD"/>
    <w:rsid w:val="00161409"/>
    <w:rsid w:val="0019633B"/>
    <w:rsid w:val="001A3D13"/>
    <w:rsid w:val="00272B57"/>
    <w:rsid w:val="002A315A"/>
    <w:rsid w:val="002B0A5A"/>
    <w:rsid w:val="002C6C00"/>
    <w:rsid w:val="003C02AD"/>
    <w:rsid w:val="003D6332"/>
    <w:rsid w:val="003D658B"/>
    <w:rsid w:val="00461379"/>
    <w:rsid w:val="005177D6"/>
    <w:rsid w:val="0052532F"/>
    <w:rsid w:val="0061631D"/>
    <w:rsid w:val="0068152F"/>
    <w:rsid w:val="006C1220"/>
    <w:rsid w:val="00722B06"/>
    <w:rsid w:val="00763629"/>
    <w:rsid w:val="00781353"/>
    <w:rsid w:val="008C18A7"/>
    <w:rsid w:val="008C18D7"/>
    <w:rsid w:val="00915C0A"/>
    <w:rsid w:val="009165BA"/>
    <w:rsid w:val="00936EA4"/>
    <w:rsid w:val="009758DD"/>
    <w:rsid w:val="00AB1018"/>
    <w:rsid w:val="00C82219"/>
    <w:rsid w:val="00C85A5E"/>
    <w:rsid w:val="00CF27F0"/>
    <w:rsid w:val="00D71EB7"/>
    <w:rsid w:val="00D91B1C"/>
    <w:rsid w:val="00E25D6B"/>
    <w:rsid w:val="00E41302"/>
    <w:rsid w:val="00EA760C"/>
    <w:rsid w:val="00ED02E7"/>
    <w:rsid w:val="00F019BE"/>
    <w:rsid w:val="00F463E4"/>
    <w:rsid w:val="00F545D5"/>
    <w:rsid w:val="00FA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20C37"/>
  <w15:chartTrackingRefBased/>
  <w15:docId w15:val="{A1015F05-9267-4CA9-A009-32F8AEE3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3C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D7"/>
  </w:style>
  <w:style w:type="paragraph" w:styleId="Footer">
    <w:name w:val="footer"/>
    <w:basedOn w:val="Normal"/>
    <w:link w:val="FooterChar"/>
    <w:uiPriority w:val="99"/>
    <w:unhideWhenUsed/>
    <w:rsid w:val="008C1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D7"/>
  </w:style>
  <w:style w:type="paragraph" w:styleId="ListParagraph">
    <w:name w:val="List Paragraph"/>
    <w:basedOn w:val="Normal"/>
    <w:uiPriority w:val="34"/>
    <w:qFormat/>
    <w:rsid w:val="008C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ocuments\Custom%20Office%20Templates\Sunday%20Sermon%20Notes%20(Rev%20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Sunday Sermon Notes (Rev 1).dotx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Stuart Fain</cp:lastModifiedBy>
  <cp:revision>2</cp:revision>
  <cp:lastPrinted>2026-08-02T02:46:00Z</cp:lastPrinted>
  <dcterms:created xsi:type="dcterms:W3CDTF">2026-08-02T14:45:00Z</dcterms:created>
  <dcterms:modified xsi:type="dcterms:W3CDTF">2026-08-02T14:45:00Z</dcterms:modified>
</cp:coreProperties>
</file>